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3347BA" w14:textId="34F15F11" w:rsidR="003A5B8B" w:rsidRPr="003A5B8B" w:rsidRDefault="003A5B8B" w:rsidP="003A5B8B">
      <w:pPr>
        <w:widowControl w:val="0"/>
        <w:overflowPunct w:val="0"/>
        <w:autoSpaceDE w:val="0"/>
        <w:autoSpaceDN w:val="0"/>
        <w:spacing w:line="240" w:lineRule="auto"/>
        <w:ind w:left="240" w:hangingChars="100" w:hanging="240"/>
        <w:textAlignment w:val="baseline"/>
        <w:rPr>
          <w:rFonts w:ascii="ＭＳ 明朝" w:eastAsia="ＭＳ 明朝" w:hAnsi="ＭＳ 明朝" w:cs="ＭＳ ゴシック"/>
          <w:kern w:val="0"/>
          <w:szCs w:val="24"/>
        </w:rPr>
      </w:pPr>
      <w:r w:rsidRPr="003A5B8B">
        <w:rPr>
          <w:rFonts w:ascii="ＭＳ 明朝" w:eastAsia="ＭＳ 明朝" w:hAnsi="ＭＳ 明朝" w:cs="ＭＳ ゴシック" w:hint="eastAsia"/>
          <w:kern w:val="0"/>
          <w:szCs w:val="24"/>
        </w:rPr>
        <w:t>【</w:t>
      </w:r>
      <w:r w:rsidR="00004254">
        <w:rPr>
          <w:rFonts w:ascii="ＭＳ 明朝" w:eastAsia="ＭＳ 明朝" w:hAnsi="ＭＳ 明朝" w:cs="ＭＳ ゴシック" w:hint="eastAsia"/>
          <w:kern w:val="0"/>
          <w:szCs w:val="24"/>
        </w:rPr>
        <w:t>伐採権原に関する状況を記載した書類</w:t>
      </w:r>
      <w:r w:rsidRPr="003A5B8B">
        <w:rPr>
          <w:rFonts w:ascii="ＭＳ 明朝" w:eastAsia="ＭＳ 明朝" w:hAnsi="ＭＳ 明朝" w:cs="ＭＳ ゴシック" w:hint="eastAsia"/>
          <w:kern w:val="0"/>
          <w:szCs w:val="24"/>
        </w:rPr>
        <w:t>（記載例</w:t>
      </w:r>
      <w:r w:rsidR="00004254">
        <w:rPr>
          <w:rFonts w:ascii="ＭＳ 明朝" w:eastAsia="ＭＳ 明朝" w:hAnsi="ＭＳ 明朝" w:cs="ＭＳ ゴシック" w:hint="eastAsia"/>
          <w:kern w:val="0"/>
          <w:szCs w:val="24"/>
        </w:rPr>
        <w:t>１</w:t>
      </w:r>
      <w:r w:rsidRPr="003A5B8B">
        <w:rPr>
          <w:rFonts w:ascii="ＭＳ 明朝" w:eastAsia="ＭＳ 明朝" w:hAnsi="ＭＳ 明朝" w:cs="ＭＳ ゴシック" w:hint="eastAsia"/>
          <w:kern w:val="0"/>
          <w:szCs w:val="24"/>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241"/>
      </w:tblGrid>
      <w:tr w:rsidR="003A5B8B" w:rsidRPr="003A5B8B" w14:paraId="3976FBA5" w14:textId="77777777" w:rsidTr="00A2762E">
        <w:trPr>
          <w:trHeight w:val="2497"/>
          <w:jc w:val="center"/>
        </w:trPr>
        <w:tc>
          <w:tcPr>
            <w:tcW w:w="9241" w:type="dxa"/>
            <w:tcBorders>
              <w:top w:val="single" w:sz="4" w:space="0" w:color="000000"/>
              <w:left w:val="single" w:sz="4" w:space="0" w:color="000000"/>
              <w:bottom w:val="single" w:sz="4" w:space="0" w:color="000000"/>
              <w:right w:val="single" w:sz="4" w:space="0" w:color="000000"/>
            </w:tcBorders>
          </w:tcPr>
          <w:p w14:paraId="5A5392CB" w14:textId="77777777" w:rsidR="003A5B8B" w:rsidRPr="003A5B8B" w:rsidRDefault="003A5B8B" w:rsidP="003A5B8B">
            <w:pPr>
              <w:autoSpaceDE w:val="0"/>
              <w:autoSpaceDN w:val="0"/>
              <w:spacing w:line="240" w:lineRule="auto"/>
              <w:jc w:val="center"/>
              <w:rPr>
                <w:rFonts w:ascii="ＭＳ 明朝" w:eastAsia="ＭＳ 明朝" w:hAnsi="ＭＳ 明朝" w:cs="Times New Roman"/>
                <w:sz w:val="22"/>
              </w:rPr>
            </w:pPr>
            <w:r w:rsidRPr="003A5B8B">
              <w:rPr>
                <w:rFonts w:ascii="ＭＳ 明朝" w:eastAsia="ＭＳ 明朝" w:hAnsi="ＭＳ 明朝" w:cs="Times New Roman" w:hint="eastAsia"/>
                <w:sz w:val="22"/>
              </w:rPr>
              <w:t>森林の土地の所有権について</w:t>
            </w:r>
          </w:p>
          <w:p w14:paraId="533368FC" w14:textId="77777777" w:rsidR="003A5B8B" w:rsidRPr="003A5B8B" w:rsidRDefault="003A5B8B" w:rsidP="003A5B8B">
            <w:pPr>
              <w:wordWrap w:val="0"/>
              <w:autoSpaceDE w:val="0"/>
              <w:autoSpaceDN w:val="0"/>
              <w:spacing w:line="240" w:lineRule="exact"/>
              <w:jc w:val="right"/>
              <w:rPr>
                <w:rFonts w:ascii="ＭＳ 明朝" w:eastAsia="ＭＳ 明朝" w:hAnsi="ＭＳ 明朝" w:cs="Times New Roman"/>
                <w:sz w:val="22"/>
              </w:rPr>
            </w:pPr>
            <w:r w:rsidRPr="003A5B8B">
              <w:rPr>
                <w:rFonts w:ascii="ＭＳ 明朝" w:eastAsia="ＭＳ 明朝" w:hAnsi="ＭＳ 明朝" w:cs="Times New Roman" w:hint="eastAsia"/>
                <w:sz w:val="22"/>
              </w:rPr>
              <w:t xml:space="preserve">年　　月　　日　</w:t>
            </w:r>
          </w:p>
          <w:p w14:paraId="764F7352" w14:textId="77777777" w:rsidR="003A5B8B" w:rsidRPr="003A5B8B" w:rsidRDefault="003A5B8B" w:rsidP="003A5B8B">
            <w:pPr>
              <w:autoSpaceDE w:val="0"/>
              <w:autoSpaceDN w:val="0"/>
              <w:spacing w:line="240" w:lineRule="exact"/>
              <w:ind w:leftChars="200" w:left="480"/>
              <w:jc w:val="left"/>
              <w:rPr>
                <w:rFonts w:ascii="ＭＳ 明朝" w:eastAsia="ＭＳ 明朝" w:hAnsi="ＭＳ 明朝" w:cs="Times New Roman"/>
                <w:sz w:val="22"/>
              </w:rPr>
            </w:pPr>
            <w:r>
              <w:rPr>
                <w:rFonts w:ascii="ＭＳ 明朝" w:eastAsia="ＭＳ 明朝" w:hAnsi="ＭＳ 明朝" w:cs="Times New Roman" w:hint="eastAsia"/>
                <w:sz w:val="22"/>
              </w:rPr>
              <w:t>大町市長　牛　越　　徹</w:t>
            </w:r>
            <w:r w:rsidRPr="003A5B8B">
              <w:rPr>
                <w:rFonts w:ascii="ＭＳ 明朝" w:eastAsia="ＭＳ 明朝" w:hAnsi="ＭＳ 明朝" w:cs="Times New Roman" w:hint="eastAsia"/>
                <w:sz w:val="22"/>
              </w:rPr>
              <w:t xml:space="preserve">　殿</w:t>
            </w:r>
          </w:p>
          <w:p w14:paraId="61080095" w14:textId="77777777" w:rsidR="003A5B8B" w:rsidRPr="003A5B8B" w:rsidRDefault="003A5B8B" w:rsidP="003A5B8B">
            <w:pPr>
              <w:wordWrap w:val="0"/>
              <w:autoSpaceDE w:val="0"/>
              <w:autoSpaceDN w:val="0"/>
              <w:spacing w:line="240" w:lineRule="exact"/>
              <w:ind w:rightChars="800" w:right="1920"/>
              <w:jc w:val="right"/>
              <w:rPr>
                <w:rFonts w:ascii="ＭＳ 明朝" w:eastAsia="ＭＳ 明朝" w:hAnsi="ＭＳ 明朝" w:cs="Times New Roman"/>
                <w:sz w:val="22"/>
              </w:rPr>
            </w:pPr>
            <w:r w:rsidRPr="003A5B8B">
              <w:rPr>
                <w:rFonts w:ascii="ＭＳ 明朝" w:eastAsia="ＭＳ 明朝" w:hAnsi="ＭＳ 明朝" w:cs="Times New Roman" w:hint="eastAsia"/>
                <w:sz w:val="22"/>
              </w:rPr>
              <w:t>住　所</w:t>
            </w:r>
          </w:p>
          <w:p w14:paraId="0B0B2E45" w14:textId="77777777" w:rsidR="003A5B8B" w:rsidRPr="003A5B8B" w:rsidRDefault="003A5B8B" w:rsidP="003A5B8B">
            <w:pPr>
              <w:wordWrap w:val="0"/>
              <w:autoSpaceDE w:val="0"/>
              <w:autoSpaceDN w:val="0"/>
              <w:spacing w:line="240" w:lineRule="exact"/>
              <w:ind w:rightChars="800" w:right="1920"/>
              <w:jc w:val="right"/>
              <w:rPr>
                <w:rFonts w:ascii="ＭＳ 明朝" w:eastAsia="ＭＳ 明朝" w:hAnsi="ＭＳ 明朝" w:cs="Times New Roman"/>
                <w:sz w:val="22"/>
              </w:rPr>
            </w:pPr>
            <w:r w:rsidRPr="003A5B8B">
              <w:rPr>
                <w:rFonts w:ascii="ＭＳ 明朝" w:eastAsia="ＭＳ 明朝" w:hAnsi="ＭＳ 明朝" w:cs="Times New Roman" w:hint="eastAsia"/>
                <w:sz w:val="22"/>
              </w:rPr>
              <w:t>氏　名</w:t>
            </w:r>
          </w:p>
          <w:p w14:paraId="46FAD440" w14:textId="77777777" w:rsidR="003A5B8B" w:rsidRPr="003A5B8B" w:rsidRDefault="003A5B8B" w:rsidP="003A5B8B">
            <w:pPr>
              <w:autoSpaceDE w:val="0"/>
              <w:autoSpaceDN w:val="0"/>
              <w:spacing w:line="240" w:lineRule="exact"/>
              <w:jc w:val="left"/>
              <w:rPr>
                <w:rFonts w:ascii="ＭＳ 明朝" w:eastAsia="ＭＳ 明朝" w:hAnsi="ＭＳ 明朝" w:cs="Times New Roman"/>
                <w:sz w:val="22"/>
              </w:rPr>
            </w:pPr>
          </w:p>
          <w:p w14:paraId="1FAD6428" w14:textId="77777777" w:rsidR="003A5B8B" w:rsidRPr="003A5B8B" w:rsidRDefault="003A5B8B" w:rsidP="003A5B8B">
            <w:pPr>
              <w:autoSpaceDE w:val="0"/>
              <w:autoSpaceDN w:val="0"/>
              <w:spacing w:line="240" w:lineRule="exact"/>
              <w:ind w:leftChars="100" w:left="240" w:firstLineChars="100" w:firstLine="220"/>
              <w:jc w:val="left"/>
              <w:rPr>
                <w:rFonts w:ascii="ＭＳ 明朝" w:eastAsia="ＭＳ 明朝" w:hAnsi="ＭＳ 明朝" w:cs="Times New Roman"/>
                <w:sz w:val="22"/>
              </w:rPr>
            </w:pPr>
            <w:r w:rsidRPr="003A5B8B">
              <w:rPr>
                <w:rFonts w:ascii="ＭＳ 明朝" w:eastAsia="ＭＳ 明朝" w:hAnsi="ＭＳ 明朝" w:cs="Times New Roman" w:hint="eastAsia"/>
                <w:sz w:val="22"/>
              </w:rPr>
              <w:t>本届出の対象の森林の土地について、登記簿上の所有者は森林太郎氏ですが、〇年〇月〇日に森林太郎氏から〇〇〇〇が口頭契約により購入したため、現在の所有者は届出者である〇〇〇〇です。</w:t>
            </w:r>
          </w:p>
          <w:p w14:paraId="59E82241" w14:textId="77777777" w:rsidR="003A5B8B" w:rsidRPr="003A5B8B" w:rsidRDefault="003A5B8B" w:rsidP="003A5B8B">
            <w:pPr>
              <w:autoSpaceDE w:val="0"/>
              <w:autoSpaceDN w:val="0"/>
              <w:spacing w:line="240" w:lineRule="exact"/>
              <w:jc w:val="left"/>
              <w:rPr>
                <w:rFonts w:ascii="ＭＳ 明朝" w:eastAsia="ＭＳ 明朝" w:hAnsi="ＭＳ 明朝" w:cs="Times New Roman"/>
              </w:rPr>
            </w:pPr>
          </w:p>
        </w:tc>
      </w:tr>
    </w:tbl>
    <w:p w14:paraId="24A0AF3A" w14:textId="30E8F195" w:rsidR="005F643A" w:rsidRDefault="005F643A"/>
    <w:p w14:paraId="7388A589" w14:textId="5C4372C0" w:rsidR="00004254" w:rsidRDefault="00004254"/>
    <w:p w14:paraId="229624DD" w14:textId="75110873" w:rsidR="00004254" w:rsidRDefault="00004254"/>
    <w:p w14:paraId="297E1FA3" w14:textId="66906D6E" w:rsidR="00004254" w:rsidRDefault="00004254"/>
    <w:p w14:paraId="4DC2FE29" w14:textId="4C9D45A2" w:rsidR="00004254" w:rsidRDefault="00004254"/>
    <w:p w14:paraId="4885306B" w14:textId="389F472C" w:rsidR="00004254" w:rsidRDefault="00004254"/>
    <w:p w14:paraId="517A35B4" w14:textId="586B289C" w:rsidR="00004254" w:rsidRDefault="00004254"/>
    <w:p w14:paraId="2201C9EE" w14:textId="39AC8076" w:rsidR="00004254" w:rsidRDefault="00004254"/>
    <w:p w14:paraId="29C8EFE8" w14:textId="1CA8643C" w:rsidR="00004254" w:rsidRDefault="00004254"/>
    <w:p w14:paraId="031A1A2F" w14:textId="1B6B1C06" w:rsidR="00004254" w:rsidRDefault="00004254"/>
    <w:p w14:paraId="771EC654" w14:textId="72AB858A" w:rsidR="00004254" w:rsidRDefault="00004254"/>
    <w:p w14:paraId="392EF73E" w14:textId="59CFE5F4" w:rsidR="00004254" w:rsidRDefault="00004254"/>
    <w:p w14:paraId="17B5B914" w14:textId="3189FC46" w:rsidR="00004254" w:rsidRDefault="00004254"/>
    <w:p w14:paraId="159FD243" w14:textId="2F521D19" w:rsidR="00004254" w:rsidRDefault="00004254"/>
    <w:p w14:paraId="7C3309DE" w14:textId="4D0E75EB" w:rsidR="00004254" w:rsidRDefault="00004254"/>
    <w:p w14:paraId="3ECEA458" w14:textId="188393FF" w:rsidR="00004254" w:rsidRDefault="00004254"/>
    <w:p w14:paraId="0AD150D1" w14:textId="1B1617BA" w:rsidR="00004254" w:rsidRDefault="00004254"/>
    <w:p w14:paraId="3998FE15" w14:textId="3D58385B" w:rsidR="00004254" w:rsidRDefault="00004254"/>
    <w:p w14:paraId="7C76D4E5" w14:textId="75D24D39" w:rsidR="00004254" w:rsidRDefault="00004254"/>
    <w:p w14:paraId="1FE9839D" w14:textId="5C6AD3E8" w:rsidR="00004254" w:rsidRDefault="00004254"/>
    <w:p w14:paraId="09505C20" w14:textId="6AEB003A" w:rsidR="00004254" w:rsidRDefault="00004254"/>
    <w:p w14:paraId="5474B1A5" w14:textId="1BCFFB75" w:rsidR="00004254" w:rsidRDefault="00004254"/>
    <w:p w14:paraId="14EE7C4B" w14:textId="1C22F2FC" w:rsidR="00004254" w:rsidRDefault="00004254"/>
    <w:p w14:paraId="03D067B2" w14:textId="6D26C957" w:rsidR="00004254" w:rsidRDefault="00004254"/>
    <w:p w14:paraId="0406F8DC" w14:textId="6415DE0C" w:rsidR="00004254" w:rsidRDefault="00004254"/>
    <w:p w14:paraId="35F44E86" w14:textId="77777777" w:rsidR="0081551D" w:rsidRPr="0081551D" w:rsidRDefault="0081551D">
      <w:pPr>
        <w:rPr>
          <w:rFonts w:hint="eastAsia"/>
        </w:rPr>
      </w:pPr>
    </w:p>
    <w:p w14:paraId="162D8E2E" w14:textId="6CB44603" w:rsidR="00004254" w:rsidRDefault="00004254"/>
    <w:p w14:paraId="3AFD655B" w14:textId="543FDF0B" w:rsidR="00004254" w:rsidRDefault="00004254" w:rsidP="00004254">
      <w:pPr>
        <w:widowControl w:val="0"/>
        <w:overflowPunct w:val="0"/>
        <w:autoSpaceDE w:val="0"/>
        <w:autoSpaceDN w:val="0"/>
        <w:spacing w:line="240" w:lineRule="auto"/>
        <w:textAlignment w:val="baseline"/>
        <w:rPr>
          <w:rFonts w:ascii="ＭＳ 明朝" w:eastAsia="ＭＳ 明朝" w:hAnsi="ＭＳ 明朝" w:cs="ＭＳ ゴシック"/>
          <w:kern w:val="0"/>
          <w:szCs w:val="24"/>
        </w:rPr>
      </w:pPr>
      <w:r>
        <w:rPr>
          <w:rFonts w:ascii="ＭＳ 明朝" w:eastAsia="ＭＳ 明朝" w:hAnsi="ＭＳ 明朝" w:cs="ＭＳ ゴシック" w:hint="eastAsia"/>
          <w:kern w:val="0"/>
          <w:szCs w:val="24"/>
        </w:rPr>
        <w:lastRenderedPageBreak/>
        <w:t>【伐採権原に関する状況を記載した書類（記載例２）】</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9241"/>
      </w:tblGrid>
      <w:tr w:rsidR="00004254" w14:paraId="31608767" w14:textId="77777777" w:rsidTr="00004254">
        <w:trPr>
          <w:trHeight w:val="2664"/>
          <w:jc w:val="center"/>
        </w:trPr>
        <w:tc>
          <w:tcPr>
            <w:tcW w:w="9241" w:type="dxa"/>
            <w:tcBorders>
              <w:top w:val="single" w:sz="4" w:space="0" w:color="000000"/>
              <w:left w:val="single" w:sz="4" w:space="0" w:color="000000"/>
              <w:bottom w:val="single" w:sz="4" w:space="0" w:color="000000"/>
              <w:right w:val="single" w:sz="4" w:space="0" w:color="000000"/>
            </w:tcBorders>
          </w:tcPr>
          <w:p w14:paraId="26263072" w14:textId="77777777" w:rsidR="00004254" w:rsidRDefault="00004254">
            <w:pPr>
              <w:autoSpaceDE w:val="0"/>
              <w:autoSpaceDN w:val="0"/>
              <w:spacing w:line="240" w:lineRule="auto"/>
              <w:jc w:val="center"/>
              <w:rPr>
                <w:rFonts w:ascii="ＭＳ 明朝" w:eastAsia="ＭＳ 明朝" w:hAnsi="ＭＳ 明朝" w:cs="Times New Roman"/>
                <w:sz w:val="22"/>
              </w:rPr>
            </w:pPr>
            <w:r>
              <w:rPr>
                <w:rFonts w:ascii="ＭＳ 明朝" w:eastAsia="ＭＳ 明朝" w:hAnsi="ＭＳ 明朝" w:cs="Times New Roman" w:hint="eastAsia"/>
                <w:sz w:val="22"/>
              </w:rPr>
              <w:t>伐採の権原について</w:t>
            </w:r>
          </w:p>
          <w:p w14:paraId="221D5DD5" w14:textId="77777777" w:rsidR="00004254" w:rsidRDefault="00004254">
            <w:pPr>
              <w:wordWrap w:val="0"/>
              <w:autoSpaceDE w:val="0"/>
              <w:autoSpaceDN w:val="0"/>
              <w:spacing w:line="240" w:lineRule="exact"/>
              <w:jc w:val="right"/>
              <w:rPr>
                <w:rFonts w:ascii="ＭＳ 明朝" w:eastAsia="ＭＳ 明朝" w:hAnsi="ＭＳ 明朝" w:cs="Times New Roman"/>
                <w:sz w:val="22"/>
              </w:rPr>
            </w:pPr>
            <w:r>
              <w:rPr>
                <w:rFonts w:ascii="ＭＳ 明朝" w:eastAsia="ＭＳ 明朝" w:hAnsi="ＭＳ 明朝" w:cs="Times New Roman" w:hint="eastAsia"/>
                <w:sz w:val="22"/>
              </w:rPr>
              <w:t xml:space="preserve">年　　月　　日　</w:t>
            </w:r>
          </w:p>
          <w:p w14:paraId="5BA574BE" w14:textId="77777777" w:rsidR="00004254" w:rsidRDefault="00004254">
            <w:pPr>
              <w:autoSpaceDE w:val="0"/>
              <w:autoSpaceDN w:val="0"/>
              <w:spacing w:line="240" w:lineRule="exact"/>
              <w:ind w:leftChars="200" w:left="480"/>
              <w:jc w:val="left"/>
              <w:rPr>
                <w:rFonts w:ascii="ＭＳ 明朝" w:eastAsia="ＭＳ 明朝" w:hAnsi="ＭＳ 明朝" w:cs="Times New Roman"/>
                <w:sz w:val="22"/>
              </w:rPr>
            </w:pPr>
            <w:r>
              <w:rPr>
                <w:rFonts w:ascii="ＭＳ 明朝" w:eastAsia="ＭＳ 明朝" w:hAnsi="ＭＳ 明朝" w:cs="Times New Roman" w:hint="eastAsia"/>
                <w:sz w:val="22"/>
              </w:rPr>
              <w:t>大町市長　牛　越　　徹　殿</w:t>
            </w:r>
          </w:p>
          <w:p w14:paraId="757C77FC" w14:textId="77777777" w:rsidR="00004254" w:rsidRDefault="00004254">
            <w:pPr>
              <w:wordWrap w:val="0"/>
              <w:autoSpaceDE w:val="0"/>
              <w:autoSpaceDN w:val="0"/>
              <w:spacing w:line="240" w:lineRule="exact"/>
              <w:ind w:rightChars="800" w:right="1920"/>
              <w:jc w:val="right"/>
              <w:rPr>
                <w:rFonts w:ascii="ＭＳ 明朝" w:eastAsia="ＭＳ 明朝" w:hAnsi="ＭＳ 明朝" w:cs="Times New Roman"/>
                <w:sz w:val="22"/>
              </w:rPr>
            </w:pPr>
            <w:r>
              <w:rPr>
                <w:rFonts w:ascii="ＭＳ 明朝" w:eastAsia="ＭＳ 明朝" w:hAnsi="ＭＳ 明朝" w:cs="Times New Roman" w:hint="eastAsia"/>
                <w:sz w:val="22"/>
              </w:rPr>
              <w:t>住　所</w:t>
            </w:r>
          </w:p>
          <w:p w14:paraId="4313EC04" w14:textId="77777777" w:rsidR="00004254" w:rsidRDefault="00004254">
            <w:pPr>
              <w:wordWrap w:val="0"/>
              <w:autoSpaceDE w:val="0"/>
              <w:autoSpaceDN w:val="0"/>
              <w:spacing w:line="240" w:lineRule="exact"/>
              <w:ind w:rightChars="800" w:right="1920"/>
              <w:jc w:val="right"/>
              <w:rPr>
                <w:rFonts w:ascii="ＭＳ 明朝" w:eastAsia="ＭＳ 明朝" w:hAnsi="ＭＳ 明朝" w:cs="Times New Roman"/>
                <w:sz w:val="22"/>
              </w:rPr>
            </w:pPr>
            <w:r>
              <w:rPr>
                <w:rFonts w:ascii="ＭＳ 明朝" w:eastAsia="ＭＳ 明朝" w:hAnsi="ＭＳ 明朝" w:cs="Times New Roman" w:hint="eastAsia"/>
                <w:sz w:val="22"/>
              </w:rPr>
              <w:t>氏　名</w:t>
            </w:r>
          </w:p>
          <w:p w14:paraId="6E523DD3" w14:textId="77777777" w:rsidR="00004254" w:rsidRDefault="00004254">
            <w:pPr>
              <w:autoSpaceDE w:val="0"/>
              <w:autoSpaceDN w:val="0"/>
              <w:spacing w:line="240" w:lineRule="exact"/>
              <w:jc w:val="left"/>
              <w:rPr>
                <w:rFonts w:ascii="ＭＳ 明朝" w:eastAsia="ＭＳ 明朝" w:hAnsi="ＭＳ 明朝" w:cs="Times New Roman"/>
                <w:sz w:val="22"/>
              </w:rPr>
            </w:pPr>
          </w:p>
          <w:p w14:paraId="641AC8D4" w14:textId="77777777" w:rsidR="00004254" w:rsidRDefault="00004254">
            <w:pPr>
              <w:autoSpaceDE w:val="0"/>
              <w:autoSpaceDN w:val="0"/>
              <w:spacing w:line="240" w:lineRule="exact"/>
              <w:ind w:leftChars="100" w:left="240" w:firstLineChars="100" w:firstLine="220"/>
              <w:jc w:val="left"/>
              <w:rPr>
                <w:rFonts w:ascii="ＭＳ 明朝" w:eastAsia="ＭＳ 明朝" w:hAnsi="ＭＳ 明朝" w:cs="Times New Roman"/>
                <w:sz w:val="22"/>
              </w:rPr>
            </w:pPr>
            <w:r>
              <w:rPr>
                <w:rFonts w:ascii="ＭＳ 明朝" w:eastAsia="ＭＳ 明朝" w:hAnsi="ＭＳ 明朝" w:cs="Times New Roman" w:hint="eastAsia"/>
                <w:sz w:val="22"/>
              </w:rPr>
              <w:t>〇〇市〇〇町〇〇〇－〇の森林の立木は、〇年〇月〇日に登記簿上の森林の土地の所有者である森林花子氏から届出者である△△林業が購入したものです。なお、森林花子氏との売買契約は口頭により行われたため、契約書は存在しません。</w:t>
            </w:r>
          </w:p>
          <w:p w14:paraId="72974C8C" w14:textId="77777777" w:rsidR="00004254" w:rsidRDefault="00004254">
            <w:pPr>
              <w:autoSpaceDE w:val="0"/>
              <w:autoSpaceDN w:val="0"/>
              <w:spacing w:line="240" w:lineRule="exact"/>
              <w:ind w:left="242" w:hangingChars="101" w:hanging="242"/>
              <w:jc w:val="left"/>
              <w:rPr>
                <w:rFonts w:ascii="ＭＳ 明朝" w:eastAsia="ＭＳ 明朝" w:hAnsi="ＭＳ 明朝" w:cs="Times New Roman"/>
              </w:rPr>
            </w:pPr>
          </w:p>
        </w:tc>
      </w:tr>
    </w:tbl>
    <w:p w14:paraId="5F374DA9" w14:textId="77777777" w:rsidR="00004254" w:rsidRDefault="00004254" w:rsidP="00004254"/>
    <w:p w14:paraId="55BD13B0" w14:textId="77777777" w:rsidR="00004254" w:rsidRPr="00004254" w:rsidRDefault="00004254"/>
    <w:sectPr w:rsidR="00004254" w:rsidRPr="00004254" w:rsidSect="00C76A27">
      <w:pgSz w:w="11906" w:h="16838"/>
      <w:pgMar w:top="1474" w:right="1134" w:bottom="1247"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GPｺﾞｼｯｸM">
    <w:panose1 w:val="020B0600000000000000"/>
    <w:charset w:val="80"/>
    <w:family w:val="modern"/>
    <w:pitch w:val="variable"/>
    <w:sig w:usb0="80000281" w:usb1="28C76CF8"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attachedTemplate r:id="rId1"/>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4254"/>
    <w:rsid w:val="00004254"/>
    <w:rsid w:val="003A5B8B"/>
    <w:rsid w:val="005F643A"/>
    <w:rsid w:val="006167CB"/>
    <w:rsid w:val="0081551D"/>
    <w:rsid w:val="00C76A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5492E72"/>
  <w15:chartTrackingRefBased/>
  <w15:docId w15:val="{986155A5-ED9E-44BB-AAEB-01F5C112F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HGPｺﾞｼｯｸM" w:eastAsia="HGPｺﾞｼｯｸM" w:hAnsi="ＭＳ Ｐゴシック" w:cstheme="minorBidi"/>
        <w:kern w:val="2"/>
        <w:sz w:val="24"/>
        <w:szCs w:val="22"/>
        <w:lang w:val="en-US" w:eastAsia="ja-JP"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5466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p23073\Downloads\09_1a3ec2afe5%20(2).dot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09_1a3ec2afe5 (2)</Template>
  <TotalTime>1</TotalTime>
  <Pages>2</Pages>
  <Words>55</Words>
  <Characters>316</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jp23073</dc:creator>
  <cp:keywords/>
  <dc:description/>
  <cp:lastModifiedBy>jp23073</cp:lastModifiedBy>
  <cp:revision>2</cp:revision>
  <dcterms:created xsi:type="dcterms:W3CDTF">2026-09-30T05:45:00Z</dcterms:created>
  <dcterms:modified xsi:type="dcterms:W3CDTF">2026-09-30T05:48:00Z</dcterms:modified>
</cp:coreProperties>
</file>