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03915" w14:textId="77777777" w:rsidR="003B080F" w:rsidRPr="003B080F" w:rsidRDefault="003B080F" w:rsidP="003B080F">
      <w:pPr>
        <w:widowControl w:val="0"/>
        <w:overflowPunct w:val="0"/>
        <w:autoSpaceDE w:val="0"/>
        <w:autoSpaceDN w:val="0"/>
        <w:spacing w:line="240" w:lineRule="auto"/>
        <w:textAlignment w:val="baseline"/>
        <w:rPr>
          <w:rFonts w:ascii="ＭＳ 明朝" w:eastAsia="ＭＳ 明朝" w:hAnsi="ＭＳ 明朝" w:cs="ＭＳ ゴシック"/>
          <w:kern w:val="0"/>
          <w:szCs w:val="24"/>
        </w:rPr>
      </w:pPr>
      <w:r w:rsidRPr="003B080F">
        <w:rPr>
          <w:rFonts w:ascii="ＭＳ 明朝" w:eastAsia="ＭＳ 明朝" w:hAnsi="ＭＳ 明朝" w:cs="ＭＳ ゴシック" w:hint="eastAsia"/>
          <w:kern w:val="0"/>
          <w:szCs w:val="24"/>
        </w:rPr>
        <w:t>【土地の登記事項証明書を林地台帳等で代替する場合の書類（記載例）】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41"/>
      </w:tblGrid>
      <w:tr w:rsidR="003B080F" w:rsidRPr="003B080F" w14:paraId="61FD22B2" w14:textId="77777777" w:rsidTr="00A2762E">
        <w:trPr>
          <w:trHeight w:val="3521"/>
          <w:jc w:val="center"/>
        </w:trPr>
        <w:tc>
          <w:tcPr>
            <w:tcW w:w="9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A782" w14:textId="77777777" w:rsidR="003B080F" w:rsidRPr="003B080F" w:rsidRDefault="003B080F" w:rsidP="003B080F">
            <w:pPr>
              <w:autoSpaceDE w:val="0"/>
              <w:autoSpaceDN w:val="0"/>
              <w:spacing w:line="240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B080F">
              <w:rPr>
                <w:rFonts w:ascii="ＭＳ 明朝" w:eastAsia="ＭＳ 明朝" w:hAnsi="ＭＳ 明朝" w:cs="Times New Roman" w:hint="eastAsia"/>
                <w:sz w:val="22"/>
              </w:rPr>
              <w:t>土地の登記事項証明書の代替について</w:t>
            </w:r>
          </w:p>
          <w:p w14:paraId="7688E7A3" w14:textId="77777777" w:rsidR="003B080F" w:rsidRPr="003B080F" w:rsidRDefault="003B080F" w:rsidP="003B080F">
            <w:pPr>
              <w:wordWrap w:val="0"/>
              <w:autoSpaceDE w:val="0"/>
              <w:autoSpaceDN w:val="0"/>
              <w:spacing w:line="240" w:lineRule="exact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B080F">
              <w:rPr>
                <w:rFonts w:ascii="ＭＳ 明朝" w:eastAsia="ＭＳ 明朝" w:hAnsi="ＭＳ 明朝" w:cs="Times New Roman" w:hint="eastAsia"/>
                <w:sz w:val="22"/>
              </w:rPr>
              <w:t xml:space="preserve">年　　月　　日　</w:t>
            </w:r>
          </w:p>
          <w:p w14:paraId="7D2B4801" w14:textId="3250BE8C" w:rsidR="003B080F" w:rsidRPr="003B080F" w:rsidRDefault="003B080F" w:rsidP="003B080F">
            <w:pPr>
              <w:autoSpaceDE w:val="0"/>
              <w:autoSpaceDN w:val="0"/>
              <w:spacing w:line="240" w:lineRule="exact"/>
              <w:ind w:leftChars="200" w:left="48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大町市長　</w:t>
            </w:r>
            <w:r w:rsidRPr="003B080F">
              <w:rPr>
                <w:rFonts w:ascii="ＭＳ 明朝" w:eastAsia="ＭＳ 明朝" w:hAnsi="ＭＳ 明朝" w:cs="Times New Roman" w:hint="eastAsia"/>
                <w:sz w:val="22"/>
              </w:rPr>
              <w:t>殿</w:t>
            </w:r>
          </w:p>
          <w:p w14:paraId="00764EDF" w14:textId="77777777" w:rsidR="003B080F" w:rsidRPr="003B080F" w:rsidRDefault="003B080F" w:rsidP="003B080F">
            <w:pPr>
              <w:wordWrap w:val="0"/>
              <w:autoSpaceDE w:val="0"/>
              <w:autoSpaceDN w:val="0"/>
              <w:spacing w:line="240" w:lineRule="exact"/>
              <w:ind w:rightChars="800" w:right="192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B080F">
              <w:rPr>
                <w:rFonts w:ascii="ＭＳ 明朝" w:eastAsia="ＭＳ 明朝" w:hAnsi="ＭＳ 明朝" w:cs="Times New Roman" w:hint="eastAsia"/>
                <w:sz w:val="22"/>
              </w:rPr>
              <w:t>住　所</w:t>
            </w:r>
          </w:p>
          <w:p w14:paraId="55BC61E7" w14:textId="77777777" w:rsidR="003B080F" w:rsidRPr="003B080F" w:rsidRDefault="003B080F" w:rsidP="003B080F">
            <w:pPr>
              <w:wordWrap w:val="0"/>
              <w:autoSpaceDE w:val="0"/>
              <w:autoSpaceDN w:val="0"/>
              <w:spacing w:line="240" w:lineRule="exact"/>
              <w:ind w:rightChars="800" w:right="192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B080F">
              <w:rPr>
                <w:rFonts w:ascii="ＭＳ 明朝" w:eastAsia="ＭＳ 明朝" w:hAnsi="ＭＳ 明朝" w:cs="Times New Roman" w:hint="eastAsia"/>
                <w:sz w:val="22"/>
              </w:rPr>
              <w:t>氏　名</w:t>
            </w:r>
          </w:p>
          <w:p w14:paraId="3704D128" w14:textId="77777777" w:rsidR="003B080F" w:rsidRPr="003B080F" w:rsidRDefault="003B080F" w:rsidP="003B080F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4ED8C299" w14:textId="77777777" w:rsidR="003B080F" w:rsidRPr="003B080F" w:rsidRDefault="003B080F" w:rsidP="003B080F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3B080F">
              <w:rPr>
                <w:rFonts w:ascii="ＭＳ 明朝" w:eastAsia="ＭＳ 明朝" w:hAnsi="ＭＳ 明朝" w:cs="Times New Roman" w:hint="eastAsia"/>
                <w:sz w:val="22"/>
              </w:rPr>
              <w:t>（例１）</w:t>
            </w:r>
          </w:p>
          <w:p w14:paraId="6CAE43F7" w14:textId="77777777" w:rsidR="003B080F" w:rsidRPr="003B080F" w:rsidRDefault="003B080F" w:rsidP="003B080F">
            <w:pPr>
              <w:autoSpaceDE w:val="0"/>
              <w:autoSpaceDN w:val="0"/>
              <w:spacing w:line="240" w:lineRule="exact"/>
              <w:ind w:leftChars="200" w:left="700" w:hangingChars="100" w:hanging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3B080F">
              <w:rPr>
                <w:rFonts w:ascii="ＭＳ 明朝" w:eastAsia="ＭＳ 明朝" w:hAnsi="ＭＳ 明朝" w:cs="Times New Roman" w:hint="eastAsia"/>
                <w:sz w:val="22"/>
              </w:rPr>
              <w:t>森林法施行規則第９条第３項第４号に掲げる書類は、林地台帳のとおりです。</w:t>
            </w:r>
          </w:p>
          <w:p w14:paraId="74725982" w14:textId="77777777" w:rsidR="003B080F" w:rsidRPr="003B080F" w:rsidRDefault="003B080F" w:rsidP="003B080F">
            <w:pPr>
              <w:autoSpaceDE w:val="0"/>
              <w:autoSpaceDN w:val="0"/>
              <w:spacing w:line="240" w:lineRule="exact"/>
              <w:ind w:left="220" w:hangingChars="100" w:hanging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61E0B6F4" w14:textId="77777777" w:rsidR="003B080F" w:rsidRPr="003B080F" w:rsidRDefault="003B080F" w:rsidP="003B080F">
            <w:pPr>
              <w:autoSpaceDE w:val="0"/>
              <w:autoSpaceDN w:val="0"/>
              <w:spacing w:line="240" w:lineRule="exact"/>
              <w:ind w:left="220" w:hangingChars="100" w:hanging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3B080F">
              <w:rPr>
                <w:rFonts w:ascii="ＭＳ 明朝" w:eastAsia="ＭＳ 明朝" w:hAnsi="ＭＳ 明朝" w:cs="Times New Roman" w:hint="eastAsia"/>
                <w:sz w:val="22"/>
              </w:rPr>
              <w:t>（例２）</w:t>
            </w:r>
          </w:p>
          <w:p w14:paraId="04D789AF" w14:textId="77777777" w:rsidR="003B080F" w:rsidRPr="003B080F" w:rsidRDefault="003B080F" w:rsidP="003B080F">
            <w:pPr>
              <w:autoSpaceDE w:val="0"/>
              <w:autoSpaceDN w:val="0"/>
              <w:spacing w:line="240" w:lineRule="exact"/>
              <w:ind w:leftChars="100" w:left="240"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3B080F">
              <w:rPr>
                <w:rFonts w:ascii="ＭＳ 明朝" w:eastAsia="ＭＳ 明朝" w:hAnsi="ＭＳ 明朝" w:cs="Times New Roman" w:hint="eastAsia"/>
                <w:sz w:val="22"/>
              </w:rPr>
              <w:t>森林法施行規則第９条第３項第４号に掲げる書類は、〇〇年〇〇月〇〇日付け森林の土地の所有者届出書のとおりです。</w:t>
            </w:r>
          </w:p>
          <w:p w14:paraId="5BC9A649" w14:textId="77777777" w:rsidR="003B080F" w:rsidRPr="003B080F" w:rsidRDefault="003B080F" w:rsidP="003B080F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Times New Roman"/>
              </w:rPr>
            </w:pPr>
          </w:p>
        </w:tc>
      </w:tr>
    </w:tbl>
    <w:p w14:paraId="4729013F" w14:textId="77777777" w:rsidR="005F643A" w:rsidRPr="003B080F" w:rsidRDefault="005F643A"/>
    <w:sectPr w:rsidR="005F643A" w:rsidRPr="003B080F" w:rsidSect="00C76A27">
      <w:pgSz w:w="11906" w:h="16838"/>
      <w:pgMar w:top="1474" w:right="1134" w:bottom="124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attachedTemplate r:id="rId1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C1"/>
    <w:rsid w:val="003B080F"/>
    <w:rsid w:val="005F643A"/>
    <w:rsid w:val="006167CB"/>
    <w:rsid w:val="00944BC1"/>
    <w:rsid w:val="00C7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1DD161"/>
  <w15:chartTrackingRefBased/>
  <w15:docId w15:val="{877D3C92-3693-486E-B028-8775AF08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GPｺﾞｼｯｸM" w:eastAsia="HGPｺﾞｼｯｸM" w:hAnsi="ＭＳ Ｐ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.1.13\&#20849;&#26377;&#12501;&#12457;&#12523;&#12480;\30_&#22320;&#22495;&#25391;&#33288;&#37096;\30_&#36786;&#26519;&#27700;&#29987;&#35506;\15_&#26862;&#26519;&#25391;&#33288;&#20418;\&#20240;&#25505;&#23626;\&#20240;&#25505;&#23626;&#27096;&#24335;&#12539;&#12510;&#12491;&#12517;&#12450;&#12523;\&#26519;&#22320;&#21488;&#24115;&#12434;&#20195;&#12431;&#12426;&#12392;&#12377;&#12427;&#35352;&#36617;&#20363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林地台帳を代わりとする記載例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jp23073</dc:creator>
  <cp:keywords/>
  <dc:description/>
  <cp:lastModifiedBy>jp23073</cp:lastModifiedBy>
  <cp:revision>1</cp:revision>
  <dcterms:created xsi:type="dcterms:W3CDTF">2026-09-30T05:34:00Z</dcterms:created>
  <dcterms:modified xsi:type="dcterms:W3CDTF">2026-09-30T05:35:00Z</dcterms:modified>
</cp:coreProperties>
</file>